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A43" w:rsidRDefault="00AE7A43" w:rsidP="00231A76">
      <w:pPr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r w:rsidRPr="0043690C">
        <w:rPr>
          <w:rFonts w:ascii="Times New Roman" w:hAnsi="Times New Roman"/>
          <w:b/>
          <w:sz w:val="26"/>
          <w:szCs w:val="26"/>
          <w:lang w:eastAsia="ar-SA"/>
        </w:rPr>
        <w:t xml:space="preserve">Создание муниципального Штаба волонтерского корпуса </w:t>
      </w:r>
    </w:p>
    <w:p w:rsidR="00AE7A43" w:rsidRPr="0043690C" w:rsidRDefault="00AE7A43" w:rsidP="00231A76">
      <w:pPr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r w:rsidRPr="0043690C">
        <w:rPr>
          <w:rFonts w:ascii="Times New Roman" w:hAnsi="Times New Roman"/>
          <w:b/>
          <w:sz w:val="26"/>
          <w:szCs w:val="26"/>
          <w:lang w:eastAsia="ar-SA"/>
        </w:rPr>
        <w:t>Вологодской области.</w:t>
      </w:r>
    </w:p>
    <w:p w:rsidR="00AE7A43" w:rsidRPr="00257646" w:rsidRDefault="00AE7A43" w:rsidP="0043690C">
      <w:pPr>
        <w:pStyle w:val="Heading4"/>
        <w:spacing w:before="0" w:after="0"/>
        <w:ind w:firstLine="708"/>
        <w:jc w:val="both"/>
        <w:rPr>
          <w:rFonts w:ascii="Times New Roman" w:hAnsi="Times New Roman"/>
          <w:b w:val="0"/>
          <w:sz w:val="26"/>
          <w:szCs w:val="26"/>
        </w:rPr>
      </w:pPr>
      <w:r>
        <w:rPr>
          <w:rFonts w:ascii="Times New Roman" w:hAnsi="Times New Roman"/>
          <w:b w:val="0"/>
          <w:sz w:val="26"/>
          <w:szCs w:val="26"/>
        </w:rPr>
        <w:t>В рамках подготовки к 70-летию Победы в Великой Отечественной Войне, в г.</w:t>
      </w:r>
      <w:r w:rsidRPr="00257646">
        <w:rPr>
          <w:rFonts w:ascii="Times New Roman" w:hAnsi="Times New Roman"/>
          <w:b w:val="0"/>
          <w:sz w:val="26"/>
          <w:szCs w:val="26"/>
        </w:rPr>
        <w:t>Череповце</w:t>
      </w:r>
      <w:r>
        <w:rPr>
          <w:rFonts w:ascii="Times New Roman" w:hAnsi="Times New Roman"/>
          <w:b w:val="0"/>
          <w:sz w:val="26"/>
          <w:szCs w:val="26"/>
        </w:rPr>
        <w:t xml:space="preserve"> было открыто о</w:t>
      </w:r>
      <w:r w:rsidRPr="00257646">
        <w:rPr>
          <w:rFonts w:ascii="Times New Roman" w:hAnsi="Times New Roman"/>
          <w:b w:val="0"/>
          <w:sz w:val="26"/>
          <w:szCs w:val="26"/>
        </w:rPr>
        <w:t>тделение Вологодского штаба волонтер</w:t>
      </w:r>
      <w:r>
        <w:rPr>
          <w:rFonts w:ascii="Times New Roman" w:hAnsi="Times New Roman"/>
          <w:b w:val="0"/>
          <w:sz w:val="26"/>
          <w:szCs w:val="26"/>
        </w:rPr>
        <w:t>ского корпуса</w:t>
      </w:r>
      <w:r w:rsidRPr="00257646">
        <w:rPr>
          <w:rFonts w:ascii="Times New Roman" w:hAnsi="Times New Roman"/>
          <w:b w:val="0"/>
          <w:sz w:val="26"/>
          <w:szCs w:val="26"/>
        </w:rPr>
        <w:t>. В муниципальном штабе официально зар</w:t>
      </w:r>
      <w:r>
        <w:rPr>
          <w:rFonts w:ascii="Times New Roman" w:hAnsi="Times New Roman"/>
          <w:b w:val="0"/>
          <w:sz w:val="26"/>
          <w:szCs w:val="26"/>
        </w:rPr>
        <w:t xml:space="preserve">егистрировались более 500 человек, всего же в мероприятиях, приуроченных к «9 Мая» приняло участие более </w:t>
      </w:r>
      <w:r w:rsidRPr="00A52D91">
        <w:rPr>
          <w:rFonts w:ascii="Times New Roman" w:hAnsi="Times New Roman"/>
          <w:b w:val="0"/>
          <w:sz w:val="26"/>
          <w:szCs w:val="26"/>
        </w:rPr>
        <w:t>4 000 волонтеров, в</w:t>
      </w:r>
      <w:r>
        <w:rPr>
          <w:rFonts w:ascii="Times New Roman" w:hAnsi="Times New Roman"/>
          <w:b w:val="0"/>
          <w:sz w:val="26"/>
          <w:szCs w:val="26"/>
        </w:rPr>
        <w:t xml:space="preserve"> число которых вошли несовершеннолетние подростки, находящиеся в трудной жизненной ситуации.</w:t>
      </w:r>
    </w:p>
    <w:p w:rsidR="00AE7A43" w:rsidRPr="00257646" w:rsidRDefault="00AE7A43" w:rsidP="00AD4242">
      <w:pPr>
        <w:pStyle w:val="Heading4"/>
        <w:spacing w:before="0" w:after="0"/>
        <w:ind w:firstLine="708"/>
        <w:jc w:val="both"/>
        <w:rPr>
          <w:rFonts w:ascii="Times New Roman" w:hAnsi="Times New Roman"/>
          <w:b w:val="0"/>
          <w:sz w:val="26"/>
          <w:szCs w:val="26"/>
        </w:rPr>
      </w:pPr>
      <w:r w:rsidRPr="00257646">
        <w:rPr>
          <w:rFonts w:ascii="Times New Roman" w:hAnsi="Times New Roman"/>
          <w:b w:val="0"/>
          <w:sz w:val="26"/>
          <w:szCs w:val="26"/>
        </w:rPr>
        <w:t>Волонтеры проекта смогли поучаствовать в благоустройстве памятных мест воинских захоронений ветеранов Великой Отечественной войны, помочь в организации всероссийских акций «Сирень Победы», «Георгиевская ленточка», «Письмо Победы», «Стена памяти», «Бессмертный полк», «Свеча памяти» и другим, реализуемым в рамках проекта «Волонтерский корпус 70-летия Победы в Великой Отечественной войне».</w:t>
      </w:r>
    </w:p>
    <w:p w:rsidR="00AE7A43" w:rsidRPr="00257646" w:rsidRDefault="00AE7A43" w:rsidP="00AD4242">
      <w:pPr>
        <w:pStyle w:val="NormalWeb"/>
        <w:spacing w:before="0" w:after="0"/>
        <w:ind w:firstLine="708"/>
        <w:jc w:val="both"/>
        <w:rPr>
          <w:sz w:val="26"/>
          <w:szCs w:val="26"/>
          <w:lang w:eastAsia="ru-RU"/>
        </w:rPr>
      </w:pPr>
      <w:r w:rsidRPr="00257646">
        <w:rPr>
          <w:sz w:val="26"/>
          <w:szCs w:val="26"/>
        </w:rPr>
        <w:t>Акция «Знамя Победителей» стала одной из самых масштабных акций, посвященных 70-летию Победы. Череповецкий муниципальный штаб Волонтерского корпуса 70-летия Победы, инициативные группы, неравнодушные граждане осуществляли выходы к ветеранам, на городские мероприятия, посвященные вручению юбилейных медалей «70 лет Победы в Великой Отечественной Войне 1941-1945гг.». Итогом совместной работы ветерана и волонтера стала подготовленная частица «Знамени Победителей». На каждом квадрате ткани размером 30 на</w:t>
      </w:r>
      <w:r>
        <w:rPr>
          <w:sz w:val="26"/>
          <w:szCs w:val="26"/>
        </w:rPr>
        <w:t xml:space="preserve"> </w:t>
      </w:r>
      <w:smartTag w:uri="urn:schemas-microsoft-com:office:smarttags" w:element="metricconverter">
        <w:smartTagPr>
          <w:attr w:name="ProductID" w:val="30 см"/>
        </w:smartTagPr>
        <w:r w:rsidRPr="00257646">
          <w:rPr>
            <w:sz w:val="26"/>
            <w:szCs w:val="26"/>
          </w:rPr>
          <w:t>30 см</w:t>
        </w:r>
      </w:smartTag>
      <w:r w:rsidRPr="00257646">
        <w:rPr>
          <w:sz w:val="26"/>
          <w:szCs w:val="26"/>
        </w:rPr>
        <w:t xml:space="preserve">. добровольцы написали имя ветерана, его звание и обращение к будущему поколению или пожелание. 22 апреля 2015г. все 432 частицы «Знамени Победителей» были  направлены в областную столицу. 19 мая  2015г. сшитое Знамя прибыло в Череповец. </w:t>
      </w:r>
      <w:r w:rsidRPr="00257646">
        <w:rPr>
          <w:sz w:val="26"/>
          <w:szCs w:val="26"/>
          <w:lang w:eastAsia="ru-RU"/>
        </w:rPr>
        <w:t>Торжественный вынос красного полотнища 4,5 на 35 метров, изготовленного ко Дню Победы, состоялось во время финала городского патриотического фестиваля «Город Победы».</w:t>
      </w:r>
    </w:p>
    <w:p w:rsidR="00AE7A43" w:rsidRPr="00257646" w:rsidRDefault="00AE7A43" w:rsidP="00761CD4">
      <w:pPr>
        <w:rPr>
          <w:rFonts w:ascii="Times New Roman" w:hAnsi="Times New Roman"/>
          <w:sz w:val="26"/>
          <w:szCs w:val="26"/>
        </w:rPr>
      </w:pPr>
    </w:p>
    <w:p w:rsidR="00AE7A43" w:rsidRPr="00257646" w:rsidRDefault="00AE7A43" w:rsidP="00761CD4">
      <w:pPr>
        <w:rPr>
          <w:rFonts w:ascii="Times New Roman" w:hAnsi="Times New Roman"/>
          <w:sz w:val="26"/>
          <w:szCs w:val="26"/>
        </w:rPr>
      </w:pPr>
    </w:p>
    <w:p w:rsidR="00AE7A43" w:rsidRPr="00257646" w:rsidRDefault="00AE7A43" w:rsidP="00761CD4">
      <w:pPr>
        <w:rPr>
          <w:rFonts w:ascii="Times New Roman" w:hAnsi="Times New Roman"/>
          <w:sz w:val="26"/>
          <w:szCs w:val="26"/>
          <w:shd w:val="clear" w:color="auto" w:fill="FFFFFF"/>
        </w:rPr>
      </w:pPr>
      <w:r w:rsidRPr="00257646">
        <w:rPr>
          <w:rStyle w:val="apple-converted-space"/>
          <w:rFonts w:ascii="Times New Roman" w:hAnsi="Times New Roman"/>
          <w:sz w:val="26"/>
          <w:szCs w:val="26"/>
          <w:shd w:val="clear" w:color="auto" w:fill="FFFFFF"/>
        </w:rPr>
        <w:t> </w:t>
      </w:r>
      <w:r w:rsidRPr="009D15FE">
        <w:rPr>
          <w:rFonts w:ascii="Times New Roman" w:hAnsi="Times New Roman"/>
          <w:noProof/>
          <w:sz w:val="26"/>
          <w:szCs w:val="26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0.5pt;height:258.75pt;visibility:visible">
            <v:imagedata r:id="rId5" o:title=""/>
          </v:shape>
        </w:pict>
      </w:r>
    </w:p>
    <w:p w:rsidR="00AE7A43" w:rsidRPr="00257646" w:rsidRDefault="00AE7A43" w:rsidP="00761CD4">
      <w:pPr>
        <w:rPr>
          <w:rFonts w:ascii="Times New Roman" w:hAnsi="Times New Roman"/>
          <w:sz w:val="26"/>
          <w:szCs w:val="26"/>
        </w:rPr>
      </w:pPr>
    </w:p>
    <w:p w:rsidR="00AE7A43" w:rsidRPr="00257646" w:rsidRDefault="00AE7A43" w:rsidP="00761CD4">
      <w:pPr>
        <w:rPr>
          <w:rFonts w:ascii="Times New Roman" w:hAnsi="Times New Roman"/>
          <w:sz w:val="26"/>
          <w:szCs w:val="26"/>
        </w:rPr>
      </w:pPr>
      <w:r w:rsidRPr="009D15FE">
        <w:rPr>
          <w:rFonts w:ascii="Times New Roman" w:hAnsi="Times New Roman"/>
          <w:noProof/>
          <w:sz w:val="26"/>
          <w:szCs w:val="26"/>
        </w:rPr>
        <w:pict>
          <v:shape id="Рисунок 2" o:spid="_x0000_i1026" type="#_x0000_t75" style="width:460.5pt;height:258.75pt;visibility:visible">
            <v:imagedata r:id="rId6" o:title=""/>
          </v:shape>
        </w:pict>
      </w:r>
    </w:p>
    <w:p w:rsidR="00AE7A43" w:rsidRDefault="00AE7A43" w:rsidP="00761CD4">
      <w:pPr>
        <w:rPr>
          <w:rFonts w:ascii="Times New Roman" w:hAnsi="Times New Roman"/>
          <w:sz w:val="26"/>
          <w:szCs w:val="26"/>
        </w:rPr>
      </w:pPr>
      <w:r w:rsidRPr="00163E83">
        <w:rPr>
          <w:noProof/>
        </w:rPr>
        <w:pict>
          <v:shape id="Рисунок 3" o:spid="_x0000_i1027" type="#_x0000_t75" alt="http://cs625628.vk.me/v625628161/38841/xXDg_0wULOs.jpg" style="width:468pt;height:262.5pt;visibility:visible">
            <v:imagedata r:id="rId7" o:title=""/>
          </v:shape>
        </w:pict>
      </w:r>
    </w:p>
    <w:p w:rsidR="00AE7A43" w:rsidRDefault="00AE7A43" w:rsidP="00761CD4">
      <w:pPr>
        <w:rPr>
          <w:rFonts w:ascii="Times New Roman" w:hAnsi="Times New Roman"/>
          <w:sz w:val="26"/>
          <w:szCs w:val="26"/>
        </w:rPr>
      </w:pPr>
    </w:p>
    <w:p w:rsidR="00AE7A43" w:rsidRDefault="00AE7A43" w:rsidP="00761CD4">
      <w:pPr>
        <w:rPr>
          <w:rFonts w:ascii="Times New Roman" w:hAnsi="Times New Roman"/>
          <w:sz w:val="26"/>
          <w:szCs w:val="26"/>
        </w:rPr>
      </w:pPr>
      <w:r w:rsidRPr="00163E83">
        <w:rPr>
          <w:noProof/>
        </w:rPr>
        <w:pict>
          <v:shape id="Рисунок 6" o:spid="_x0000_i1028" type="#_x0000_t75" alt="http://cs625628.vk.me/v625628161/38bf5/QNJ_v8dncFw.jpg" style="width:468pt;height:262.5pt;visibility:visible">
            <v:imagedata r:id="rId8" o:title=""/>
          </v:shape>
        </w:pict>
      </w:r>
    </w:p>
    <w:p w:rsidR="00AE7A43" w:rsidRDefault="00AE7A43" w:rsidP="00761CD4">
      <w:pPr>
        <w:rPr>
          <w:rFonts w:ascii="Times New Roman" w:hAnsi="Times New Roman"/>
          <w:sz w:val="26"/>
          <w:szCs w:val="26"/>
        </w:rPr>
      </w:pPr>
      <w:r w:rsidRPr="00257646">
        <w:rPr>
          <w:rFonts w:ascii="Times New Roman" w:hAnsi="Times New Roman"/>
          <w:sz w:val="26"/>
          <w:szCs w:val="26"/>
        </w:rPr>
        <w:t>Двое лучших добровольцев Волонтерского корпус</w:t>
      </w:r>
      <w:r>
        <w:rPr>
          <w:rFonts w:ascii="Times New Roman" w:hAnsi="Times New Roman"/>
          <w:sz w:val="26"/>
          <w:szCs w:val="26"/>
        </w:rPr>
        <w:t>а г.</w:t>
      </w:r>
      <w:r w:rsidRPr="00257646">
        <w:rPr>
          <w:rFonts w:ascii="Times New Roman" w:hAnsi="Times New Roman"/>
          <w:sz w:val="26"/>
          <w:szCs w:val="26"/>
        </w:rPr>
        <w:t>Череповца смогли  принять участие в основных мероприятиях празднования 9 мая в Москве.</w:t>
      </w:r>
    </w:p>
    <w:p w:rsidR="00AE7A43" w:rsidRPr="007270BA" w:rsidRDefault="00AE7A43" w:rsidP="00830B41">
      <w:pPr>
        <w:jc w:val="both"/>
        <w:rPr>
          <w:rFonts w:ascii="Times New Roman" w:hAnsi="Times New Roman"/>
          <w:b/>
          <w:sz w:val="26"/>
          <w:szCs w:val="26"/>
        </w:rPr>
      </w:pPr>
      <w:r w:rsidRPr="00830B41">
        <w:rPr>
          <w:rFonts w:ascii="Times New Roman" w:hAnsi="Times New Roman"/>
          <w:b/>
          <w:sz w:val="26"/>
          <w:szCs w:val="26"/>
        </w:rPr>
        <w:t xml:space="preserve">Организация </w:t>
      </w:r>
      <w:r>
        <w:rPr>
          <w:rFonts w:ascii="Times New Roman" w:hAnsi="Times New Roman"/>
          <w:b/>
          <w:sz w:val="26"/>
          <w:szCs w:val="26"/>
        </w:rPr>
        <w:t xml:space="preserve">программы </w:t>
      </w:r>
      <w:r w:rsidRPr="00830B41">
        <w:rPr>
          <w:rFonts w:ascii="Times New Roman" w:hAnsi="Times New Roman"/>
          <w:b/>
          <w:sz w:val="26"/>
          <w:szCs w:val="26"/>
        </w:rPr>
        <w:t>временного трудоустройства несовершеннолетних в возрасте от 14 до 18</w:t>
      </w:r>
      <w:r>
        <w:rPr>
          <w:rFonts w:ascii="Times New Roman" w:hAnsi="Times New Roman"/>
          <w:b/>
          <w:sz w:val="26"/>
          <w:szCs w:val="26"/>
        </w:rPr>
        <w:t xml:space="preserve"> лет в свободное от учебы время </w:t>
      </w:r>
      <w:r w:rsidRPr="007270BA">
        <w:rPr>
          <w:rFonts w:ascii="Times New Roman" w:hAnsi="Times New Roman"/>
          <w:b/>
          <w:sz w:val="26"/>
          <w:szCs w:val="26"/>
        </w:rPr>
        <w:t>на базе МБУ «Череповецкий молодежный центр» в 2015 году</w:t>
      </w:r>
      <w:r>
        <w:rPr>
          <w:rFonts w:ascii="Times New Roman" w:hAnsi="Times New Roman"/>
          <w:b/>
          <w:sz w:val="26"/>
          <w:szCs w:val="26"/>
        </w:rPr>
        <w:t>.</w:t>
      </w:r>
    </w:p>
    <w:p w:rsidR="00AE7A43" w:rsidRPr="007270BA" w:rsidRDefault="00AE7A43" w:rsidP="00830B41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7270BA">
        <w:rPr>
          <w:rFonts w:ascii="Times New Roman" w:hAnsi="Times New Roman"/>
          <w:sz w:val="26"/>
          <w:szCs w:val="26"/>
        </w:rPr>
        <w:t xml:space="preserve">В рамках программы трудоустройства несовершеннолетних в возрасте от 14 до 18 лет в свободное от учебы время на базе МБУ «Череповецкий молодежный центр» за период с июня по август 2015 года трудоустроено </w:t>
      </w:r>
      <w:r>
        <w:rPr>
          <w:rFonts w:ascii="Times New Roman" w:hAnsi="Times New Roman"/>
          <w:sz w:val="26"/>
          <w:szCs w:val="26"/>
        </w:rPr>
        <w:t>234 человека</w:t>
      </w:r>
      <w:r w:rsidRPr="007270BA">
        <w:rPr>
          <w:rFonts w:ascii="Times New Roman" w:hAnsi="Times New Roman"/>
          <w:sz w:val="26"/>
          <w:szCs w:val="26"/>
        </w:rPr>
        <w:t>, среди которых несовершеннолетние по направлению от КДНиЗП, УМВД,</w:t>
      </w:r>
      <w:r>
        <w:rPr>
          <w:rFonts w:ascii="Times New Roman" w:hAnsi="Times New Roman"/>
          <w:sz w:val="26"/>
          <w:szCs w:val="26"/>
        </w:rPr>
        <w:t xml:space="preserve"> </w:t>
      </w:r>
      <w:r w:rsidRPr="007270BA">
        <w:rPr>
          <w:rFonts w:ascii="Times New Roman" w:hAnsi="Times New Roman"/>
          <w:sz w:val="26"/>
          <w:szCs w:val="26"/>
        </w:rPr>
        <w:t>социальной защиты населения</w:t>
      </w:r>
      <w:r>
        <w:rPr>
          <w:rFonts w:ascii="Times New Roman" w:hAnsi="Times New Roman"/>
          <w:sz w:val="26"/>
          <w:szCs w:val="26"/>
        </w:rPr>
        <w:t xml:space="preserve"> города Череповца.</w:t>
      </w:r>
    </w:p>
    <w:p w:rsidR="00AE7A43" w:rsidRPr="007270BA" w:rsidRDefault="00AE7A43" w:rsidP="00830B41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7270BA">
        <w:rPr>
          <w:rFonts w:ascii="Times New Roman" w:hAnsi="Times New Roman"/>
          <w:sz w:val="26"/>
          <w:szCs w:val="26"/>
        </w:rPr>
        <w:t xml:space="preserve">Несовершеннолетние работают по 4 часа в день, в режиме пятидневной рабочей недели </w:t>
      </w:r>
      <w:r>
        <w:rPr>
          <w:rFonts w:ascii="Times New Roman" w:hAnsi="Times New Roman"/>
          <w:sz w:val="26"/>
          <w:szCs w:val="26"/>
        </w:rPr>
        <w:t>на территориях школ, детских садов, музеев, парков, скверов, библиотек и пр. учреждений города. Ребята</w:t>
      </w:r>
      <w:r w:rsidRPr="007270BA">
        <w:rPr>
          <w:rFonts w:ascii="Times New Roman" w:hAnsi="Times New Roman"/>
          <w:sz w:val="26"/>
          <w:szCs w:val="26"/>
        </w:rPr>
        <w:t xml:space="preserve"> выполняют следующие виды работ:</w:t>
      </w:r>
    </w:p>
    <w:p w:rsidR="00AE7A43" w:rsidRPr="007270BA" w:rsidRDefault="00AE7A43" w:rsidP="00830B41">
      <w:pPr>
        <w:pStyle w:val="ListParagraph"/>
        <w:numPr>
          <w:ilvl w:val="0"/>
          <w:numId w:val="1"/>
        </w:numPr>
        <w:spacing w:after="0"/>
        <w:ind w:hanging="359"/>
        <w:jc w:val="both"/>
        <w:rPr>
          <w:rFonts w:ascii="Times New Roman" w:hAnsi="Times New Roman"/>
          <w:sz w:val="26"/>
          <w:szCs w:val="26"/>
        </w:rPr>
      </w:pPr>
      <w:r w:rsidRPr="007270BA">
        <w:rPr>
          <w:rFonts w:ascii="Times New Roman" w:hAnsi="Times New Roman"/>
          <w:sz w:val="26"/>
          <w:szCs w:val="26"/>
        </w:rPr>
        <w:t>Уборка в помещениях: мытье полов, кроме туалетов; стен, лестниц, мебели, окон, не выше первого этажа, вытирание пыли, вынос мусора.</w:t>
      </w:r>
    </w:p>
    <w:p w:rsidR="00AE7A43" w:rsidRPr="007270BA" w:rsidRDefault="00AE7A43" w:rsidP="00830B41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6"/>
          <w:szCs w:val="26"/>
        </w:rPr>
      </w:pPr>
      <w:r w:rsidRPr="007270BA">
        <w:rPr>
          <w:rFonts w:ascii="Times New Roman" w:hAnsi="Times New Roman"/>
          <w:sz w:val="26"/>
          <w:szCs w:val="26"/>
        </w:rPr>
        <w:t>Уборка улиц города, придворовых территорий, парков, скверов города: уборка дорожек, газонов от мусора, сухой листвы, подметание уличной территории.</w:t>
      </w:r>
    </w:p>
    <w:p w:rsidR="00AE7A43" w:rsidRPr="007270BA" w:rsidRDefault="00AE7A43" w:rsidP="00830B41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6"/>
          <w:szCs w:val="26"/>
        </w:rPr>
      </w:pPr>
      <w:r w:rsidRPr="007270BA">
        <w:rPr>
          <w:rFonts w:ascii="Times New Roman" w:hAnsi="Times New Roman"/>
          <w:sz w:val="26"/>
          <w:szCs w:val="26"/>
        </w:rPr>
        <w:t xml:space="preserve">Благоустройство территории: перекопка, рыхление почвы, стрижка кустов, посадка черенков плодово-ягодных и декоративных кустарников, прополка цветников и газонов </w:t>
      </w:r>
    </w:p>
    <w:p w:rsidR="00AE7A43" w:rsidRPr="007270BA" w:rsidRDefault="00AE7A43" w:rsidP="00830B41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6"/>
          <w:szCs w:val="26"/>
        </w:rPr>
      </w:pPr>
      <w:r w:rsidRPr="007270BA">
        <w:rPr>
          <w:rFonts w:ascii="Times New Roman" w:hAnsi="Times New Roman"/>
          <w:sz w:val="26"/>
          <w:szCs w:val="26"/>
        </w:rPr>
        <w:t>Помощь в организации и проведении мероприятий, акций в том числе и городских.</w:t>
      </w:r>
    </w:p>
    <w:p w:rsidR="00AE7A43" w:rsidRPr="007270BA" w:rsidRDefault="00AE7A43" w:rsidP="00830B41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/>
          <w:sz w:val="26"/>
          <w:szCs w:val="26"/>
        </w:rPr>
      </w:pPr>
      <w:r w:rsidRPr="007270BA">
        <w:rPr>
          <w:rFonts w:ascii="Times New Roman" w:hAnsi="Times New Roman"/>
          <w:sz w:val="26"/>
          <w:szCs w:val="26"/>
        </w:rPr>
        <w:t>Работа по приему и оформлению дел временного  и постоянного хранения в архиве, работа с картотекой, ремонт мебели в учебных кабинетах, спортинвентаря, нагладно-учебных пособий и книг.</w:t>
      </w:r>
    </w:p>
    <w:p w:rsidR="00AE7A43" w:rsidRDefault="00AE7A43" w:rsidP="00830B41">
      <w:pPr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7270BA">
        <w:rPr>
          <w:rFonts w:ascii="Times New Roman" w:hAnsi="Times New Roman"/>
          <w:sz w:val="26"/>
          <w:szCs w:val="26"/>
        </w:rPr>
        <w:t>Помимо этого с ребятами ежемесячно проводятся единые дни профилактики, в которых принимают участие представители таких структур как прокуратура города, УМВД, ГИБДД, УФСКН России по Вологодской области,</w:t>
      </w:r>
      <w:r w:rsidRPr="007270BA">
        <w:rPr>
          <w:sz w:val="26"/>
          <w:szCs w:val="26"/>
        </w:rPr>
        <w:t xml:space="preserve"> </w:t>
      </w:r>
      <w:r w:rsidRPr="007270BA">
        <w:rPr>
          <w:rFonts w:ascii="Times New Roman" w:hAnsi="Times New Roman"/>
          <w:sz w:val="26"/>
          <w:szCs w:val="26"/>
        </w:rPr>
        <w:t xml:space="preserve">КУ ВО «Центр занятости населения г. Череповца и </w:t>
      </w:r>
      <w:r>
        <w:rPr>
          <w:rFonts w:ascii="Times New Roman" w:hAnsi="Times New Roman"/>
          <w:sz w:val="26"/>
          <w:szCs w:val="26"/>
        </w:rPr>
        <w:t>Ч</w:t>
      </w:r>
      <w:r w:rsidRPr="007270BA">
        <w:rPr>
          <w:rFonts w:ascii="Times New Roman" w:hAnsi="Times New Roman"/>
          <w:sz w:val="26"/>
          <w:szCs w:val="26"/>
        </w:rPr>
        <w:t xml:space="preserve">ереповецкого района», </w:t>
      </w:r>
      <w:r w:rsidRPr="007270BA">
        <w:rPr>
          <w:rFonts w:ascii="Times New Roman" w:hAnsi="Times New Roman"/>
          <w:color w:val="000000"/>
          <w:sz w:val="26"/>
          <w:szCs w:val="26"/>
        </w:rPr>
        <w:t xml:space="preserve">БФ «Дорога к дому». </w:t>
      </w:r>
    </w:p>
    <w:p w:rsidR="00AE7A43" w:rsidRPr="007270BA" w:rsidRDefault="00AE7A43" w:rsidP="00830B41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AE7A43" w:rsidRPr="007270BA" w:rsidRDefault="00AE7A43" w:rsidP="00830B41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AE7A43" w:rsidRPr="007270BA" w:rsidRDefault="00AE7A43" w:rsidP="00830B41">
      <w:pPr>
        <w:spacing w:after="0"/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AE7A43" w:rsidRDefault="00AE7A43" w:rsidP="00830B41">
      <w:pPr>
        <w:jc w:val="center"/>
        <w:rPr>
          <w:rFonts w:ascii="Times New Roman" w:hAnsi="Times New Roman"/>
          <w:sz w:val="26"/>
          <w:szCs w:val="26"/>
        </w:rPr>
      </w:pPr>
      <w:r w:rsidRPr="009D15FE">
        <w:rPr>
          <w:rFonts w:ascii="Times New Roman" w:hAnsi="Times New Roman"/>
          <w:noProof/>
          <w:sz w:val="26"/>
          <w:szCs w:val="26"/>
        </w:rPr>
        <w:pict>
          <v:shape id="Рисунок 9" o:spid="_x0000_i1029" type="#_x0000_t75" style="width:368.25pt;height:276pt;visibility:visible">
            <v:imagedata r:id="rId9" o:title=""/>
          </v:shape>
        </w:pict>
      </w:r>
    </w:p>
    <w:p w:rsidR="00AE7A43" w:rsidRDefault="00AE7A43" w:rsidP="00761CD4">
      <w:pPr>
        <w:rPr>
          <w:rFonts w:ascii="Times New Roman" w:hAnsi="Times New Roman"/>
          <w:sz w:val="26"/>
          <w:szCs w:val="26"/>
        </w:rPr>
      </w:pPr>
    </w:p>
    <w:p w:rsidR="00AE7A43" w:rsidRDefault="00AE7A43" w:rsidP="00830B41">
      <w:pPr>
        <w:jc w:val="center"/>
        <w:rPr>
          <w:rFonts w:ascii="Times New Roman" w:hAnsi="Times New Roman"/>
          <w:sz w:val="26"/>
          <w:szCs w:val="26"/>
        </w:rPr>
      </w:pPr>
      <w:r w:rsidRPr="009D15FE">
        <w:rPr>
          <w:rFonts w:ascii="Times New Roman" w:hAnsi="Times New Roman"/>
          <w:noProof/>
          <w:sz w:val="26"/>
          <w:szCs w:val="26"/>
        </w:rPr>
        <w:pict>
          <v:shape id="Рисунок 10" o:spid="_x0000_i1030" type="#_x0000_t75" style="width:275.25pt;height:367.5pt;visibility:visible">
            <v:imagedata r:id="rId10" o:title=""/>
          </v:shape>
        </w:pict>
      </w:r>
    </w:p>
    <w:p w:rsidR="00AE7A43" w:rsidRDefault="00AE7A43" w:rsidP="00830B41">
      <w:pPr>
        <w:jc w:val="center"/>
        <w:rPr>
          <w:rFonts w:ascii="Times New Roman" w:hAnsi="Times New Roman"/>
          <w:sz w:val="26"/>
          <w:szCs w:val="26"/>
        </w:rPr>
      </w:pPr>
      <w:r w:rsidRPr="009D15FE">
        <w:rPr>
          <w:rFonts w:ascii="Times New Roman" w:hAnsi="Times New Roman"/>
          <w:noProof/>
          <w:sz w:val="26"/>
          <w:szCs w:val="26"/>
        </w:rPr>
        <w:pict>
          <v:shape id="Рисунок 11" o:spid="_x0000_i1031" type="#_x0000_t75" style="width:357.75pt;height:267.75pt;visibility:visible">
            <v:imagedata r:id="rId11" o:title=""/>
          </v:shape>
        </w:pict>
      </w:r>
    </w:p>
    <w:p w:rsidR="00AE7A43" w:rsidRDefault="00AE7A43" w:rsidP="00830B41">
      <w:pPr>
        <w:jc w:val="center"/>
        <w:rPr>
          <w:rFonts w:ascii="Times New Roman" w:hAnsi="Times New Roman"/>
          <w:sz w:val="26"/>
          <w:szCs w:val="26"/>
        </w:rPr>
      </w:pPr>
    </w:p>
    <w:p w:rsidR="00AE7A43" w:rsidRPr="00AB518A" w:rsidRDefault="00AE7A43" w:rsidP="00AB518A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  <w:r w:rsidRPr="00AB518A">
        <w:rPr>
          <w:rFonts w:ascii="Times New Roman" w:hAnsi="Times New Roman"/>
          <w:b/>
          <w:sz w:val="26"/>
          <w:szCs w:val="26"/>
        </w:rPr>
        <w:t xml:space="preserve">Городские молодежные сборы «Лидер </w:t>
      </w:r>
      <w:r w:rsidRPr="00AB518A">
        <w:rPr>
          <w:rFonts w:ascii="Times New Roman" w:hAnsi="Times New Roman"/>
          <w:b/>
          <w:sz w:val="26"/>
          <w:szCs w:val="26"/>
          <w:lang w:val="en-US"/>
        </w:rPr>
        <w:t>XXI</w:t>
      </w:r>
      <w:r w:rsidRPr="00AB518A">
        <w:rPr>
          <w:rFonts w:ascii="Times New Roman" w:hAnsi="Times New Roman"/>
          <w:b/>
          <w:sz w:val="26"/>
          <w:szCs w:val="26"/>
        </w:rPr>
        <w:t xml:space="preserve"> века»  с изучением английского языка и развитием лидерских качеств</w:t>
      </w:r>
      <w:r>
        <w:rPr>
          <w:rFonts w:ascii="Times New Roman" w:hAnsi="Times New Roman"/>
          <w:b/>
          <w:sz w:val="26"/>
          <w:szCs w:val="26"/>
        </w:rPr>
        <w:t>.</w:t>
      </w:r>
    </w:p>
    <w:p w:rsidR="00AE7A43" w:rsidRPr="00AB518A" w:rsidRDefault="00AE7A43" w:rsidP="00AB518A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</w:p>
    <w:p w:rsidR="00AE7A43" w:rsidRPr="00AB518A" w:rsidRDefault="00AE7A43" w:rsidP="00AB518A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AB518A">
        <w:rPr>
          <w:rFonts w:ascii="Times New Roman" w:hAnsi="Times New Roman"/>
          <w:b/>
          <w:sz w:val="26"/>
          <w:szCs w:val="26"/>
        </w:rPr>
        <w:t>Дата проведения:</w:t>
      </w:r>
      <w:r w:rsidRPr="00AB518A">
        <w:rPr>
          <w:rFonts w:ascii="Times New Roman" w:hAnsi="Times New Roman"/>
          <w:sz w:val="26"/>
          <w:szCs w:val="26"/>
        </w:rPr>
        <w:t xml:space="preserve">  02  – 19  июня   2015 года</w:t>
      </w:r>
    </w:p>
    <w:p w:rsidR="00AE7A43" w:rsidRPr="00AB518A" w:rsidRDefault="00AE7A43" w:rsidP="00AB518A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AB518A">
        <w:rPr>
          <w:rFonts w:ascii="Times New Roman" w:hAnsi="Times New Roman"/>
          <w:b/>
          <w:sz w:val="26"/>
          <w:szCs w:val="26"/>
        </w:rPr>
        <w:t xml:space="preserve">Место проведения: </w:t>
      </w:r>
      <w:r w:rsidRPr="00AB518A">
        <w:rPr>
          <w:rFonts w:ascii="Times New Roman" w:hAnsi="Times New Roman"/>
          <w:sz w:val="26"/>
          <w:szCs w:val="26"/>
        </w:rPr>
        <w:t xml:space="preserve"> МБУ «Череповецкий молодежный центр»</w:t>
      </w:r>
    </w:p>
    <w:p w:rsidR="00AE7A43" w:rsidRPr="00AB518A" w:rsidRDefault="00AE7A43" w:rsidP="00AB518A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  <w:r w:rsidRPr="00AB518A">
        <w:rPr>
          <w:rFonts w:ascii="Times New Roman" w:hAnsi="Times New Roman"/>
          <w:b/>
          <w:sz w:val="26"/>
          <w:szCs w:val="26"/>
        </w:rPr>
        <w:t xml:space="preserve">Участники сборов: </w:t>
      </w:r>
    </w:p>
    <w:p w:rsidR="00AE7A43" w:rsidRPr="00AB518A" w:rsidRDefault="00AE7A43" w:rsidP="00AB518A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AB518A">
        <w:rPr>
          <w:rFonts w:ascii="Times New Roman" w:hAnsi="Times New Roman"/>
          <w:sz w:val="26"/>
          <w:szCs w:val="26"/>
        </w:rPr>
        <w:t xml:space="preserve">- учащиеся старших классов общеобразовательных школ города, занимающиеся по программе  «Школа </w:t>
      </w:r>
      <w:r w:rsidRPr="00AB518A">
        <w:rPr>
          <w:rFonts w:ascii="Times New Roman" w:hAnsi="Times New Roman"/>
          <w:sz w:val="26"/>
          <w:szCs w:val="26"/>
          <w:lang w:val="en-US"/>
        </w:rPr>
        <w:t>Access</w:t>
      </w:r>
      <w:r w:rsidRPr="00AB518A">
        <w:rPr>
          <w:rFonts w:ascii="Times New Roman" w:hAnsi="Times New Roman"/>
          <w:sz w:val="26"/>
          <w:szCs w:val="26"/>
        </w:rPr>
        <w:t>»;</w:t>
      </w:r>
    </w:p>
    <w:p w:rsidR="00AE7A43" w:rsidRPr="00AB518A" w:rsidRDefault="00AE7A43" w:rsidP="00AB518A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AB518A">
        <w:rPr>
          <w:rFonts w:ascii="Times New Roman" w:hAnsi="Times New Roman"/>
          <w:sz w:val="26"/>
          <w:szCs w:val="26"/>
        </w:rPr>
        <w:t>- учащиеся старших классов общеобразовательных школ города.</w:t>
      </w:r>
    </w:p>
    <w:p w:rsidR="00AE7A43" w:rsidRPr="00AB518A" w:rsidRDefault="00AE7A43" w:rsidP="00AB518A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AB518A">
        <w:rPr>
          <w:rFonts w:ascii="Times New Roman" w:hAnsi="Times New Roman"/>
          <w:b/>
          <w:sz w:val="26"/>
          <w:szCs w:val="26"/>
        </w:rPr>
        <w:t>Цели:</w:t>
      </w:r>
      <w:r w:rsidRPr="00AB518A">
        <w:rPr>
          <w:rFonts w:ascii="Times New Roman" w:hAnsi="Times New Roman"/>
          <w:sz w:val="26"/>
          <w:szCs w:val="26"/>
        </w:rPr>
        <w:t xml:space="preserve"> </w:t>
      </w:r>
    </w:p>
    <w:p w:rsidR="00AE7A43" w:rsidRPr="00AB518A" w:rsidRDefault="00AE7A43" w:rsidP="00AB518A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AB518A">
        <w:rPr>
          <w:rFonts w:ascii="Times New Roman" w:hAnsi="Times New Roman"/>
          <w:sz w:val="26"/>
          <w:szCs w:val="26"/>
        </w:rPr>
        <w:t>- вовлечение подростков в ряды детских и молодежных общественных объединений;</w:t>
      </w:r>
    </w:p>
    <w:p w:rsidR="00AE7A43" w:rsidRPr="00AB518A" w:rsidRDefault="00AE7A43" w:rsidP="00AB518A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AB518A">
        <w:rPr>
          <w:rFonts w:ascii="Times New Roman" w:hAnsi="Times New Roman"/>
          <w:sz w:val="26"/>
          <w:szCs w:val="26"/>
        </w:rPr>
        <w:t>-  содействие развитию лидерских качеств подрастающего поколения;</w:t>
      </w:r>
    </w:p>
    <w:p w:rsidR="00AE7A43" w:rsidRPr="00AB518A" w:rsidRDefault="00AE7A43" w:rsidP="00AB518A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AB518A">
        <w:rPr>
          <w:rFonts w:ascii="Times New Roman" w:hAnsi="Times New Roman"/>
          <w:sz w:val="26"/>
          <w:szCs w:val="26"/>
        </w:rPr>
        <w:t>-  организация досуга подростков в период летних каникул;</w:t>
      </w:r>
    </w:p>
    <w:p w:rsidR="00AE7A43" w:rsidRPr="00AB518A" w:rsidRDefault="00AE7A43" w:rsidP="00AB518A">
      <w:pPr>
        <w:spacing w:after="0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AB518A">
        <w:rPr>
          <w:rFonts w:ascii="Times New Roman" w:hAnsi="Times New Roman"/>
          <w:sz w:val="26"/>
          <w:szCs w:val="26"/>
        </w:rPr>
        <w:t>-  развитие навыков разговорного английского языка.</w:t>
      </w:r>
    </w:p>
    <w:p w:rsidR="00AE7A43" w:rsidRPr="00AB518A" w:rsidRDefault="00AE7A43" w:rsidP="00AB518A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AB518A">
        <w:rPr>
          <w:rFonts w:ascii="Times New Roman" w:hAnsi="Times New Roman"/>
          <w:sz w:val="26"/>
          <w:szCs w:val="26"/>
        </w:rPr>
        <w:t xml:space="preserve">Участники сборов – школьники в возрасте от 13 до 17 лет, общее количество участников – 50 человек. Из них: </w:t>
      </w:r>
    </w:p>
    <w:p w:rsidR="00AE7A43" w:rsidRPr="00AB518A" w:rsidRDefault="00AE7A43" w:rsidP="00AB518A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AB518A">
        <w:rPr>
          <w:rFonts w:ascii="Times New Roman" w:hAnsi="Times New Roman"/>
          <w:sz w:val="26"/>
          <w:szCs w:val="26"/>
        </w:rPr>
        <w:t>- дети с ограниченными возможностями здоровья – 1 чел.</w:t>
      </w:r>
    </w:p>
    <w:p w:rsidR="00AE7A43" w:rsidRPr="00AB518A" w:rsidRDefault="00AE7A43" w:rsidP="00AB518A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AB518A">
        <w:rPr>
          <w:rFonts w:ascii="Times New Roman" w:hAnsi="Times New Roman"/>
          <w:sz w:val="26"/>
          <w:szCs w:val="26"/>
        </w:rPr>
        <w:t>- из неполных семей –  19 чел.</w:t>
      </w:r>
    </w:p>
    <w:p w:rsidR="00AE7A43" w:rsidRPr="00AB518A" w:rsidRDefault="00AE7A43" w:rsidP="00AB518A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AB518A">
        <w:rPr>
          <w:rFonts w:ascii="Times New Roman" w:hAnsi="Times New Roman"/>
          <w:sz w:val="26"/>
          <w:szCs w:val="26"/>
        </w:rPr>
        <w:t>- из многодетных семей – 10 чел.</w:t>
      </w:r>
    </w:p>
    <w:p w:rsidR="00AE7A43" w:rsidRPr="00AB518A" w:rsidRDefault="00AE7A43" w:rsidP="00AB518A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AB518A">
        <w:rPr>
          <w:rFonts w:ascii="Times New Roman" w:hAnsi="Times New Roman"/>
          <w:sz w:val="26"/>
          <w:szCs w:val="26"/>
        </w:rPr>
        <w:t>- из малообеспеченных семей – 1 чел.</w:t>
      </w:r>
    </w:p>
    <w:p w:rsidR="00AE7A43" w:rsidRPr="00AB518A" w:rsidRDefault="00AE7A43" w:rsidP="00AB518A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AB518A">
        <w:rPr>
          <w:rFonts w:ascii="Times New Roman" w:hAnsi="Times New Roman"/>
          <w:sz w:val="26"/>
          <w:szCs w:val="26"/>
        </w:rPr>
        <w:t>- из приемной многодетной семьи – 1 чел.</w:t>
      </w:r>
    </w:p>
    <w:p w:rsidR="00AE7A43" w:rsidRPr="00AB518A" w:rsidRDefault="00AE7A43" w:rsidP="00AB518A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AB518A">
        <w:rPr>
          <w:rFonts w:ascii="Times New Roman" w:hAnsi="Times New Roman"/>
          <w:sz w:val="26"/>
          <w:szCs w:val="26"/>
        </w:rPr>
        <w:t>- полные семьи – 19 чел.</w:t>
      </w:r>
    </w:p>
    <w:p w:rsidR="00AE7A43" w:rsidRPr="00AB518A" w:rsidRDefault="00AE7A43" w:rsidP="00AB518A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AB518A">
        <w:rPr>
          <w:rFonts w:ascii="Times New Roman" w:hAnsi="Times New Roman"/>
          <w:sz w:val="26"/>
          <w:szCs w:val="26"/>
        </w:rPr>
        <w:t>Тема молодежных сборов – «Библиотека» посвящена году литературы. В рамках молодежных сборов  школьники:</w:t>
      </w:r>
    </w:p>
    <w:p w:rsidR="00AE7A43" w:rsidRPr="00AB518A" w:rsidRDefault="00AE7A43" w:rsidP="00AB518A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AB518A">
        <w:rPr>
          <w:rFonts w:ascii="Times New Roman" w:hAnsi="Times New Roman"/>
          <w:sz w:val="26"/>
          <w:szCs w:val="26"/>
        </w:rPr>
        <w:t xml:space="preserve">-  ежедневно изучали английский язык; </w:t>
      </w:r>
    </w:p>
    <w:p w:rsidR="00AE7A43" w:rsidRPr="00AB518A" w:rsidRDefault="00AE7A43" w:rsidP="00AB518A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AB518A">
        <w:rPr>
          <w:rFonts w:ascii="Times New Roman" w:hAnsi="Times New Roman"/>
          <w:sz w:val="26"/>
          <w:szCs w:val="26"/>
        </w:rPr>
        <w:t>- посетили г. Устюжну (городскую библиотеку) и село Даниловское (усадьба Батюшкова);</w:t>
      </w:r>
    </w:p>
    <w:p w:rsidR="00AE7A43" w:rsidRPr="00AB518A" w:rsidRDefault="00AE7A43" w:rsidP="00AB518A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AB518A">
        <w:rPr>
          <w:rFonts w:ascii="Times New Roman" w:hAnsi="Times New Roman"/>
          <w:sz w:val="26"/>
          <w:szCs w:val="26"/>
        </w:rPr>
        <w:t>- посмотрели спектакль «Дух резни» (гастроли Вологодского драматического театра);</w:t>
      </w:r>
    </w:p>
    <w:p w:rsidR="00AE7A43" w:rsidRPr="00AB518A" w:rsidRDefault="00AE7A43" w:rsidP="00AB518A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AB518A">
        <w:rPr>
          <w:rFonts w:ascii="Times New Roman" w:hAnsi="Times New Roman"/>
          <w:sz w:val="26"/>
          <w:szCs w:val="26"/>
        </w:rPr>
        <w:t>- стали участниками мастер-класса по молодежным танцевальным направлениям;</w:t>
      </w:r>
    </w:p>
    <w:p w:rsidR="00AE7A43" w:rsidRPr="00AB518A" w:rsidRDefault="00AE7A43" w:rsidP="00AB518A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AB518A">
        <w:rPr>
          <w:rFonts w:ascii="Times New Roman" w:hAnsi="Times New Roman"/>
          <w:sz w:val="26"/>
          <w:szCs w:val="26"/>
        </w:rPr>
        <w:t>- прошли  веревочный курс;</w:t>
      </w:r>
    </w:p>
    <w:p w:rsidR="00AE7A43" w:rsidRPr="00AB518A" w:rsidRDefault="00AE7A43" w:rsidP="00AB518A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AB518A">
        <w:rPr>
          <w:rFonts w:ascii="Times New Roman" w:hAnsi="Times New Roman"/>
          <w:sz w:val="26"/>
          <w:szCs w:val="26"/>
        </w:rPr>
        <w:t>- встретились с представителями госнаркоконтроля, ГАИ, центра медицинской профилактики в рамках единого дня профилактики;</w:t>
      </w:r>
    </w:p>
    <w:p w:rsidR="00AE7A43" w:rsidRPr="00AB518A" w:rsidRDefault="00AE7A43" w:rsidP="00AB518A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AB518A">
        <w:rPr>
          <w:rFonts w:ascii="Times New Roman" w:hAnsi="Times New Roman"/>
          <w:sz w:val="26"/>
          <w:szCs w:val="26"/>
        </w:rPr>
        <w:t>- пообщались с преподавателем английского языка Эрин Салливан в рамках интернет-конференции с США</w:t>
      </w:r>
      <w:r>
        <w:rPr>
          <w:rFonts w:ascii="Times New Roman" w:hAnsi="Times New Roman"/>
          <w:sz w:val="26"/>
          <w:szCs w:val="26"/>
        </w:rPr>
        <w:t xml:space="preserve"> и т.д.</w:t>
      </w:r>
    </w:p>
    <w:p w:rsidR="00AE7A43" w:rsidRPr="00AB518A" w:rsidRDefault="00AE7A43" w:rsidP="00AB518A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AB518A">
        <w:rPr>
          <w:rFonts w:ascii="Times New Roman" w:hAnsi="Times New Roman"/>
          <w:sz w:val="26"/>
          <w:szCs w:val="26"/>
        </w:rPr>
        <w:t>По окончании молодежных сборов участникам вручены сертификаты и памятные подарки.</w:t>
      </w:r>
    </w:p>
    <w:p w:rsidR="00AE7A43" w:rsidRDefault="00AE7A43" w:rsidP="00AB518A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9D15FE">
        <w:rPr>
          <w:rFonts w:ascii="Times New Roman" w:hAnsi="Times New Roman"/>
          <w:noProof/>
          <w:sz w:val="26"/>
          <w:szCs w:val="26"/>
        </w:rPr>
        <w:pict>
          <v:shape id="Рисунок 12" o:spid="_x0000_i1032" type="#_x0000_t75" style="width:396.75pt;height:294.75pt;visibility:visible">
            <v:imagedata r:id="rId12" o:title=""/>
          </v:shape>
        </w:pict>
      </w:r>
    </w:p>
    <w:p w:rsidR="00AE7A43" w:rsidRDefault="00AE7A43" w:rsidP="00AB518A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9D15FE">
        <w:rPr>
          <w:rFonts w:ascii="Times New Roman" w:hAnsi="Times New Roman"/>
          <w:noProof/>
          <w:sz w:val="26"/>
          <w:szCs w:val="26"/>
        </w:rPr>
        <w:pict>
          <v:shape id="Рисунок 13" o:spid="_x0000_i1033" type="#_x0000_t75" style="width:397.5pt;height:297.75pt;visibility:visible">
            <v:imagedata r:id="rId13" o:title=""/>
          </v:shape>
        </w:pict>
      </w:r>
    </w:p>
    <w:p w:rsidR="00AE7A43" w:rsidRDefault="00AE7A43" w:rsidP="00AB518A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9D15FE">
        <w:rPr>
          <w:rFonts w:ascii="Times New Roman" w:hAnsi="Times New Roman"/>
          <w:noProof/>
          <w:sz w:val="26"/>
          <w:szCs w:val="26"/>
        </w:rPr>
        <w:pict>
          <v:shape id="Рисунок 14" o:spid="_x0000_i1034" type="#_x0000_t75" style="width:457.5pt;height:346.5pt;visibility:visible">
            <v:imagedata r:id="rId14" o:title=""/>
          </v:shape>
        </w:pict>
      </w:r>
    </w:p>
    <w:p w:rsidR="00AE7A43" w:rsidRDefault="00AE7A43" w:rsidP="00AB518A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9D15FE">
        <w:rPr>
          <w:rFonts w:ascii="Times New Roman" w:hAnsi="Times New Roman"/>
          <w:noProof/>
          <w:sz w:val="26"/>
          <w:szCs w:val="26"/>
        </w:rPr>
        <w:pict>
          <v:shape id="Рисунок 15" o:spid="_x0000_i1035" type="#_x0000_t75" style="width:468pt;height:315pt;visibility:visible">
            <v:imagedata r:id="rId15" o:title=""/>
          </v:shape>
        </w:pict>
      </w:r>
    </w:p>
    <w:p w:rsidR="00AE7A43" w:rsidRPr="00AB518A" w:rsidRDefault="00AE7A43" w:rsidP="00AB518A">
      <w:pPr>
        <w:spacing w:after="0"/>
        <w:jc w:val="both"/>
        <w:rPr>
          <w:rFonts w:ascii="Times New Roman" w:hAnsi="Times New Roman"/>
          <w:sz w:val="26"/>
          <w:szCs w:val="26"/>
        </w:rPr>
      </w:pPr>
    </w:p>
    <w:sectPr w:rsidR="00AE7A43" w:rsidRPr="00AB518A" w:rsidSect="00464A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9270DE"/>
    <w:multiLevelType w:val="hybridMultilevel"/>
    <w:tmpl w:val="C75000B8"/>
    <w:lvl w:ilvl="0" w:tplc="72BACCE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61CD4"/>
    <w:rsid w:val="00163E83"/>
    <w:rsid w:val="00231A76"/>
    <w:rsid w:val="00257646"/>
    <w:rsid w:val="002A482F"/>
    <w:rsid w:val="003119B4"/>
    <w:rsid w:val="0043690C"/>
    <w:rsid w:val="00464AF1"/>
    <w:rsid w:val="006E6F1E"/>
    <w:rsid w:val="007270BA"/>
    <w:rsid w:val="00761CD4"/>
    <w:rsid w:val="00830B41"/>
    <w:rsid w:val="009D15FE"/>
    <w:rsid w:val="00A52D91"/>
    <w:rsid w:val="00AB518A"/>
    <w:rsid w:val="00AD4242"/>
    <w:rsid w:val="00AE7A43"/>
    <w:rsid w:val="00BA1B08"/>
    <w:rsid w:val="00C1213F"/>
    <w:rsid w:val="00C70414"/>
    <w:rsid w:val="00F57A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AF1"/>
    <w:pPr>
      <w:spacing w:after="200" w:line="276" w:lineRule="auto"/>
    </w:pPr>
  </w:style>
  <w:style w:type="paragraph" w:styleId="Heading4">
    <w:name w:val="heading 4"/>
    <w:basedOn w:val="Normal"/>
    <w:next w:val="Normal"/>
    <w:link w:val="Heading4Char"/>
    <w:uiPriority w:val="99"/>
    <w:qFormat/>
    <w:rsid w:val="00761CD4"/>
    <w:pPr>
      <w:keepNext/>
      <w:suppressAutoHyphens/>
      <w:spacing w:before="240" w:after="60" w:line="240" w:lineRule="auto"/>
      <w:outlineLvl w:val="3"/>
    </w:pPr>
    <w:rPr>
      <w:b/>
      <w:bCs/>
      <w:sz w:val="28"/>
      <w:szCs w:val="28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locked/>
    <w:rsid w:val="00761CD4"/>
    <w:rPr>
      <w:rFonts w:ascii="Calibri" w:hAnsi="Calibri" w:cs="Times New Roman"/>
      <w:b/>
      <w:bCs/>
      <w:sz w:val="28"/>
      <w:szCs w:val="28"/>
      <w:lang w:eastAsia="ar-SA" w:bidi="ar-SA"/>
    </w:rPr>
  </w:style>
  <w:style w:type="paragraph" w:styleId="NormalWeb">
    <w:name w:val="Normal (Web)"/>
    <w:basedOn w:val="Normal"/>
    <w:uiPriority w:val="99"/>
    <w:rsid w:val="00761CD4"/>
    <w:pPr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DefaultParagraphFont"/>
    <w:uiPriority w:val="99"/>
    <w:rsid w:val="00761CD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761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61CD4"/>
    <w:rPr>
      <w:rFonts w:ascii="Tahoma" w:hAnsi="Tahoma" w:cs="Tahoma"/>
      <w:sz w:val="16"/>
      <w:szCs w:val="16"/>
    </w:rPr>
  </w:style>
  <w:style w:type="character" w:customStyle="1" w:styleId="match">
    <w:name w:val="match"/>
    <w:basedOn w:val="DefaultParagraphFont"/>
    <w:uiPriority w:val="99"/>
    <w:rsid w:val="00761CD4"/>
    <w:rPr>
      <w:rFonts w:cs="Times New Roman"/>
    </w:rPr>
  </w:style>
  <w:style w:type="paragraph" w:styleId="ListParagraph">
    <w:name w:val="List Paragraph"/>
    <w:basedOn w:val="Normal"/>
    <w:uiPriority w:val="99"/>
    <w:qFormat/>
    <w:rsid w:val="00830B41"/>
    <w:pPr>
      <w:ind w:left="720"/>
      <w:contextualSpacing/>
    </w:pPr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50</TotalTime>
  <Pages>8</Pages>
  <Words>801</Words>
  <Characters>4571</Characters>
  <Application>Microsoft Office Outlook</Application>
  <DocSecurity>0</DocSecurity>
  <Lines>0</Lines>
  <Paragraphs>0</Paragraphs>
  <ScaleCrop>false</ScaleCrop>
  <Company>User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vlasova_ul</dc:creator>
  <cp:keywords/>
  <dc:description/>
  <cp:lastModifiedBy>1461-sem</cp:lastModifiedBy>
  <cp:revision>13</cp:revision>
  <dcterms:created xsi:type="dcterms:W3CDTF">2015-08-14T08:47:00Z</dcterms:created>
  <dcterms:modified xsi:type="dcterms:W3CDTF">2015-08-19T08:00:00Z</dcterms:modified>
</cp:coreProperties>
</file>