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3E0" w:rsidRDefault="00DE53E0" w:rsidP="0035563A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48"/>
          <w:szCs w:val="48"/>
        </w:rPr>
      </w:pPr>
      <w:r w:rsidRPr="0035563A">
        <w:rPr>
          <w:rFonts w:ascii="Times New Roman" w:hAnsi="Times New Roman"/>
          <w:b/>
          <w:color w:val="002060"/>
          <w:sz w:val="48"/>
          <w:szCs w:val="48"/>
        </w:rPr>
        <w:t xml:space="preserve">«ПАПА, МАМА, Я – СПОРТИВНАЯ СЕМЬЯ!» </w:t>
      </w:r>
    </w:p>
    <w:p w:rsidR="00DE53E0" w:rsidRDefault="00DE53E0" w:rsidP="0035563A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48"/>
          <w:szCs w:val="4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1.8pt;margin-top:3.3pt;width:467.75pt;height:350.8pt;z-index:-251658240;visibility:visible">
            <v:imagedata r:id="rId4" o:title=""/>
          </v:shape>
        </w:pict>
      </w:r>
    </w:p>
    <w:p w:rsidR="00DE53E0" w:rsidRDefault="00DE53E0" w:rsidP="0035563A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DE53E0" w:rsidRDefault="00DE53E0" w:rsidP="0035563A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DE53E0" w:rsidRDefault="00DE53E0" w:rsidP="0035563A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DE53E0" w:rsidRDefault="00DE53E0" w:rsidP="0035563A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DE53E0" w:rsidRDefault="00DE53E0" w:rsidP="0035563A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DE53E0" w:rsidRDefault="00DE53E0" w:rsidP="0035563A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DE53E0" w:rsidRDefault="00DE53E0" w:rsidP="0035563A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DE53E0" w:rsidRDefault="00DE53E0" w:rsidP="0035563A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DE53E0" w:rsidRDefault="00DE53E0" w:rsidP="0035563A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DE53E0" w:rsidRDefault="00DE53E0" w:rsidP="0035563A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DE53E0" w:rsidRDefault="00DE53E0" w:rsidP="0035563A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DE53E0" w:rsidRDefault="00DE53E0" w:rsidP="0035563A">
      <w:pPr>
        <w:spacing w:after="0" w:line="240" w:lineRule="auto"/>
        <w:contextualSpacing/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DE53E0" w:rsidRPr="003C7988" w:rsidRDefault="00DE53E0" w:rsidP="0035563A">
      <w:pPr>
        <w:spacing w:after="0" w:line="240" w:lineRule="auto"/>
        <w:contextualSpacing/>
        <w:jc w:val="center"/>
        <w:rPr>
          <w:rFonts w:ascii="Times New Roman" w:hAnsi="Times New Roman"/>
          <w:b/>
          <w:sz w:val="48"/>
          <w:szCs w:val="48"/>
        </w:rPr>
      </w:pPr>
      <w:r w:rsidRPr="0035563A">
        <w:rPr>
          <w:rFonts w:ascii="Times New Roman" w:hAnsi="Times New Roman"/>
          <w:b/>
          <w:color w:val="002060"/>
          <w:sz w:val="48"/>
          <w:szCs w:val="48"/>
        </w:rPr>
        <w:t>в Заднепровском районе</w:t>
      </w:r>
      <w:r w:rsidRPr="003C7988">
        <w:rPr>
          <w:rFonts w:ascii="Times New Roman" w:hAnsi="Times New Roman"/>
          <w:b/>
          <w:sz w:val="48"/>
          <w:szCs w:val="48"/>
        </w:rPr>
        <w:t>.</w:t>
      </w: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реализации муниципальной программы «Приоритетные направления демографического развития города Смоленска» на 2015-2017 годы в минувшее воскресенье Администрация Заднепровского района города Смоленска совместно с комитетом по физической культуре и спорту Администрации города Смоленска провели спортивно – массовый праздник семейной направленности «Папа, мама, я – спортивная семья!». </w:t>
      </w: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задачами соревнований являлись:</w:t>
      </w: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пропаганда семейных ценностей;</w:t>
      </w: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 активного социально – полезного отдыха для детей и членов их семей;</w:t>
      </w: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повышение уровня жизненной активности населения.</w:t>
      </w: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Спортивно – массовый праздник прошел на базе средней общеобразовательной школы № 7 в форме веселых стартов. Соревнования начались с торжественной линейки и поздравлений с Международным днем семьи, который отмечался 15 мая.</w:t>
      </w:r>
    </w:p>
    <w:p w:rsidR="00DE53E0" w:rsidRDefault="00DE53E0" w:rsidP="00EA587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258A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5" type="#_x0000_t75" style="width:372.75pt;height:250.5pt;visibility:visible">
            <v:imagedata r:id="rId5" o:title=""/>
          </v:shape>
        </w:pict>
      </w: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Затем семьи презентовали свои команды. Названия и девизы, отличительные знаки и командные движения были разнообразными и креативными.</w:t>
      </w:r>
    </w:p>
    <w:p w:rsidR="00DE53E0" w:rsidRDefault="00DE53E0" w:rsidP="0036644D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135.7pt;margin-top:.35pt;width:256.25pt;height:299.45pt;z-index:-251657216;visibility:visible">
            <v:imagedata r:id="rId6" o:title=""/>
          </v:shape>
        </w:pict>
      </w: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36644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окончании знакомства команд друг с другом им предстояло сразиться как в физических конкурсах, так и интеллектуальных. </w:t>
      </w:r>
    </w:p>
    <w:p w:rsidR="00DE53E0" w:rsidRDefault="00DE53E0" w:rsidP="00EA58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0258A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6" type="#_x0000_t75" style="width:298.5pt;height:226.5pt;visibility:visible">
            <v:imagedata r:id="rId7" o:title=""/>
          </v:shape>
        </w:pict>
      </w: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Эстафеты и соревновательный дух создали поистине семейную, непринужденную атмосферу. Команды поддерживали друг друга, сопереживали и щедро одаривали соперников аплодисментами.</w:t>
      </w:r>
    </w:p>
    <w:p w:rsidR="00DE53E0" w:rsidRDefault="00DE53E0" w:rsidP="00EA58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8B05BC">
        <w:rPr>
          <w:noProof/>
          <w:lang w:eastAsia="ru-RU"/>
        </w:rPr>
        <w:pict>
          <v:shape id="Рисунок 3" o:spid="_x0000_i1027" type="#_x0000_t75" style="width:192pt;height:241.5pt;visibility:visible">
            <v:imagedata r:id="rId8" o:title=""/>
          </v:shape>
        </w:pict>
      </w:r>
    </w:p>
    <w:p w:rsidR="00DE53E0" w:rsidRDefault="00DE53E0" w:rsidP="00EA58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E53E0" w:rsidRDefault="00DE53E0" w:rsidP="00EA58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8B05BC">
        <w:rPr>
          <w:noProof/>
          <w:lang w:eastAsia="ru-RU"/>
        </w:rPr>
        <w:pict>
          <v:shape id="Рисунок 8" o:spid="_x0000_i1028" type="#_x0000_t75" style="width:336.75pt;height:237pt;visibility:visible">
            <v:imagedata r:id="rId9" o:title=""/>
          </v:shape>
        </w:pict>
      </w:r>
    </w:p>
    <w:p w:rsidR="00DE53E0" w:rsidRDefault="00DE53E0" w:rsidP="00EA58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E53E0" w:rsidRDefault="00DE53E0" w:rsidP="00EA58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E53E0" w:rsidRDefault="00DE53E0" w:rsidP="00EA58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0258A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29" type="#_x0000_t75" style="width:306pt;height:229.5pt;visibility:visible">
            <v:imagedata r:id="rId10" o:title=""/>
          </v:shape>
        </w:pict>
      </w:r>
    </w:p>
    <w:p w:rsidR="00DE53E0" w:rsidRDefault="00DE53E0" w:rsidP="00EA58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E53E0" w:rsidRDefault="00DE53E0" w:rsidP="00EA58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E53E0" w:rsidRDefault="00DE53E0" w:rsidP="00EA58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0258A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30" type="#_x0000_t75" style="width:399pt;height:201pt;visibility:visible">
            <v:imagedata r:id="rId11" o:title=""/>
          </v:shape>
        </w:pict>
      </w: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спортивно – массового праздника семейной направленности «Папа, мама, я – спортивная семья!» первое место заняла семья Тимошенковых. Для участия в мероприятии семья выбрала название «Божьи коровки». </w:t>
      </w:r>
    </w:p>
    <w:p w:rsidR="00DE53E0" w:rsidRDefault="00DE53E0" w:rsidP="00073A14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258A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1" type="#_x0000_t75" style="width:327pt;height:245.25pt;visibility:visible">
            <v:imagedata r:id="rId12" o:title=""/>
          </v:shape>
        </w:pict>
      </w: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Второе место у семьи Бошкатовых (команда «Люкс»), </w:t>
      </w: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5B731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258A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32" type="#_x0000_t75" style="width:307.5pt;height:228.75pt;visibility:visible">
            <v:imagedata r:id="rId13" o:title=""/>
          </v:shape>
        </w:pict>
      </w: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третье место у семьи Меньщиковых (команда «Удальцы»). За волю к победе отмечены команды «Скворцы» (семья Шеметовых), «Пчелки» (семья Гращенковых), «ЦСКА» (семья Алейник).</w:t>
      </w: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E53E0" w:rsidRDefault="00DE53E0" w:rsidP="00EA58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E53E0" w:rsidRDefault="00DE53E0" w:rsidP="005B731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8B05BC">
        <w:rPr>
          <w:noProof/>
          <w:lang w:eastAsia="ru-RU"/>
        </w:rPr>
        <w:pict>
          <v:shape id="Рисунок 9" o:spid="_x0000_i1033" type="#_x0000_t75" style="width:246pt;height:368.25pt;visibility:visible">
            <v:imagedata r:id="rId14" o:title=""/>
          </v:shape>
        </w:pict>
      </w:r>
    </w:p>
    <w:p w:rsidR="00DE53E0" w:rsidRDefault="00DE53E0" w:rsidP="00EA58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E53E0" w:rsidRDefault="00DE53E0" w:rsidP="005B731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258A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4" type="#_x0000_t75" style="width:249.75pt;height:4in;visibility:visible">
            <v:imagedata r:id="rId15" o:title=""/>
          </v:shape>
        </w:pict>
      </w:r>
    </w:p>
    <w:p w:rsidR="00DE53E0" w:rsidRDefault="00DE53E0" w:rsidP="00EA587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E53E0" w:rsidRDefault="00DE53E0" w:rsidP="005B73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участники соревнований были награждены грамотами,  значками, брелоками и кружками с символикой города – героя Смоленска, победители и призеры стали обладателями кубков.</w:t>
      </w:r>
    </w:p>
    <w:p w:rsidR="00DE53E0" w:rsidRPr="005B7315" w:rsidRDefault="00DE53E0" w:rsidP="005B731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B7315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258A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35" type="#_x0000_t75" style="width:264.75pt;height:200.25pt;visibility:visible">
            <v:imagedata r:id="rId16" o:title=""/>
          </v:shape>
        </w:pict>
      </w:r>
    </w:p>
    <w:p w:rsidR="00DE53E0" w:rsidRDefault="00DE53E0" w:rsidP="006E1C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Администрация Заднепровского района города Смоленска от всей души поздравляет все семьи с прошедшим Международным днем семьи, желает благополучия, достатка, счастья и здоровья.  </w:t>
      </w:r>
    </w:p>
    <w:p w:rsidR="00DE53E0" w:rsidRDefault="00DE53E0" w:rsidP="005B7315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pict>
          <v:shape id="Рисунок 13" o:spid="_x0000_s1028" type="#_x0000_t75" style="position:absolute;left:0;text-align:left;margin-left:117pt;margin-top:2pt;width:258.5pt;height:193.85pt;z-index:-251656192;visibility:visible">
            <v:imagedata r:id="rId17" o:title=""/>
          </v:shape>
        </w:pict>
      </w:r>
    </w:p>
    <w:sectPr w:rsidR="00DE53E0" w:rsidSect="00A60228">
      <w:pgSz w:w="11906" w:h="16838"/>
      <w:pgMar w:top="539" w:right="566" w:bottom="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2553"/>
    <w:rsid w:val="00011BD2"/>
    <w:rsid w:val="000258A3"/>
    <w:rsid w:val="00073A14"/>
    <w:rsid w:val="002446AB"/>
    <w:rsid w:val="0035563A"/>
    <w:rsid w:val="0036644D"/>
    <w:rsid w:val="003C7988"/>
    <w:rsid w:val="004E18B1"/>
    <w:rsid w:val="005B7315"/>
    <w:rsid w:val="006E1CAF"/>
    <w:rsid w:val="008454F1"/>
    <w:rsid w:val="008B05BC"/>
    <w:rsid w:val="008F448D"/>
    <w:rsid w:val="00A60228"/>
    <w:rsid w:val="00A82553"/>
    <w:rsid w:val="00B14934"/>
    <w:rsid w:val="00C4539B"/>
    <w:rsid w:val="00C47ACF"/>
    <w:rsid w:val="00DB6345"/>
    <w:rsid w:val="00DE53E0"/>
    <w:rsid w:val="00EA5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93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C7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7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6</Pages>
  <Words>324</Words>
  <Characters>1853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Kracnova</dc:creator>
  <cp:keywords/>
  <dc:description/>
  <cp:lastModifiedBy>777</cp:lastModifiedBy>
  <cp:revision>3</cp:revision>
  <cp:lastPrinted>2015-05-18T11:02:00Z</cp:lastPrinted>
  <dcterms:created xsi:type="dcterms:W3CDTF">2015-07-01T13:38:00Z</dcterms:created>
  <dcterms:modified xsi:type="dcterms:W3CDTF">2015-07-02T08:10:00Z</dcterms:modified>
</cp:coreProperties>
</file>